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81F" w:rsidRDefault="00C3581F" w:rsidP="00524A59">
      <w:r w:rsidRPr="00073570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cdn2.arhivurokov.ru/multiurok/html/2018/03/01/s_5a97a94826ec9/845819_2.jpeg" style="width:662.25pt;height:437.25pt;visibility:visible">
            <v:imagedata r:id="rId6" o:title=""/>
          </v:shape>
        </w:pict>
      </w:r>
    </w:p>
    <w:p w:rsidR="00C3581F" w:rsidRPr="00524A59" w:rsidRDefault="00C3581F" w:rsidP="00524A59">
      <w:r w:rsidRPr="00073570">
        <w:rPr>
          <w:noProof/>
          <w:lang w:eastAsia="ru-RU"/>
        </w:rPr>
        <w:pict>
          <v:shape id="Рисунок 3" o:spid="_x0000_i1026" type="#_x0000_t75" alt="https://ds02.infourok.ru/uploads/ex/050c/0000dbe3-53111718/2/img7.jpg" style="width:727.5pt;height:475.5pt;visibility:visible">
            <v:imagedata r:id="rId7" o:title=""/>
          </v:shape>
        </w:pict>
      </w:r>
    </w:p>
    <w:sectPr w:rsidR="00C3581F" w:rsidRPr="00524A59" w:rsidSect="00524A5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81F" w:rsidRDefault="00C3581F" w:rsidP="00524A59">
      <w:pPr>
        <w:spacing w:after="0" w:line="240" w:lineRule="auto"/>
      </w:pPr>
      <w:r>
        <w:separator/>
      </w:r>
    </w:p>
  </w:endnote>
  <w:endnote w:type="continuationSeparator" w:id="0">
    <w:p w:rsidR="00C3581F" w:rsidRDefault="00C3581F" w:rsidP="0052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81F" w:rsidRDefault="00C3581F" w:rsidP="00524A59">
      <w:pPr>
        <w:spacing w:after="0" w:line="240" w:lineRule="auto"/>
      </w:pPr>
      <w:r>
        <w:separator/>
      </w:r>
    </w:p>
  </w:footnote>
  <w:footnote w:type="continuationSeparator" w:id="0">
    <w:p w:rsidR="00C3581F" w:rsidRDefault="00C3581F" w:rsidP="00524A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39AB"/>
    <w:rsid w:val="00073570"/>
    <w:rsid w:val="000A32E5"/>
    <w:rsid w:val="000D4570"/>
    <w:rsid w:val="001239AB"/>
    <w:rsid w:val="00524A59"/>
    <w:rsid w:val="005A7C91"/>
    <w:rsid w:val="009E47E7"/>
    <w:rsid w:val="00C3581F"/>
    <w:rsid w:val="00D84ADD"/>
    <w:rsid w:val="00F20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AD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24A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24A5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24A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24A59"/>
    <w:rPr>
      <w:rFonts w:cs="Times New Roman"/>
    </w:rPr>
  </w:style>
  <w:style w:type="paragraph" w:styleId="NormalWeb">
    <w:name w:val="Normal (Web)"/>
    <w:basedOn w:val="Normal"/>
    <w:uiPriority w:val="99"/>
    <w:rsid w:val="00524A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2</Pages>
  <Words>0</Words>
  <Characters>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2019-02-22T04:00:00Z</dcterms:created>
  <dcterms:modified xsi:type="dcterms:W3CDTF">2019-02-22T06:10:00Z</dcterms:modified>
</cp:coreProperties>
</file>